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8"/>
                <w:szCs w:val="28"/>
              </w:rPr>
              <w:t>大庆市第五医院眼科超声雾化器设备采购项目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赵婧文 曲斌  张万臣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国药器械大庆有限公司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6F1585"/>
    <w:rsid w:val="12056713"/>
    <w:rsid w:val="12C14CB0"/>
    <w:rsid w:val="13726A38"/>
    <w:rsid w:val="14035CEE"/>
    <w:rsid w:val="14923759"/>
    <w:rsid w:val="160F3054"/>
    <w:rsid w:val="163F1C24"/>
    <w:rsid w:val="17644AD4"/>
    <w:rsid w:val="17A25154"/>
    <w:rsid w:val="187129E7"/>
    <w:rsid w:val="193734BC"/>
    <w:rsid w:val="198B11CF"/>
    <w:rsid w:val="19CC0708"/>
    <w:rsid w:val="1A163F1B"/>
    <w:rsid w:val="20AE436F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75F3D6C"/>
    <w:rsid w:val="39D04334"/>
    <w:rsid w:val="3A9F26CF"/>
    <w:rsid w:val="3AE671D0"/>
    <w:rsid w:val="3AF81880"/>
    <w:rsid w:val="3B2B405D"/>
    <w:rsid w:val="3B994247"/>
    <w:rsid w:val="3C377365"/>
    <w:rsid w:val="3FDD3CAC"/>
    <w:rsid w:val="403C66B0"/>
    <w:rsid w:val="418D4CEA"/>
    <w:rsid w:val="43BF4A2D"/>
    <w:rsid w:val="450B1927"/>
    <w:rsid w:val="4551415D"/>
    <w:rsid w:val="456A574B"/>
    <w:rsid w:val="46D2153E"/>
    <w:rsid w:val="484F7DD9"/>
    <w:rsid w:val="49470098"/>
    <w:rsid w:val="495E0F17"/>
    <w:rsid w:val="49D302C8"/>
    <w:rsid w:val="49EB0A10"/>
    <w:rsid w:val="4B1A56CA"/>
    <w:rsid w:val="4B756FE5"/>
    <w:rsid w:val="4C6A794E"/>
    <w:rsid w:val="4EED7568"/>
    <w:rsid w:val="4FDA3F5D"/>
    <w:rsid w:val="52A62011"/>
    <w:rsid w:val="52E27ED9"/>
    <w:rsid w:val="5424717D"/>
    <w:rsid w:val="54695370"/>
    <w:rsid w:val="54911565"/>
    <w:rsid w:val="549244E6"/>
    <w:rsid w:val="562B5E83"/>
    <w:rsid w:val="596A1EC8"/>
    <w:rsid w:val="59B768DA"/>
    <w:rsid w:val="59D44BCD"/>
    <w:rsid w:val="5CDA62AD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711D7D05"/>
    <w:rsid w:val="721E61BD"/>
    <w:rsid w:val="72613DBC"/>
    <w:rsid w:val="74AD35FB"/>
    <w:rsid w:val="74F33193"/>
    <w:rsid w:val="77855827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44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2026-07-02T08:21:04Z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